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28B" w:rsidRPr="00F7581D" w:rsidRDefault="004E028B" w:rsidP="00F7581D">
      <w:pPr>
        <w:pStyle w:val="Heading1"/>
        <w:jc w:val="center"/>
        <w:rPr>
          <w:color w:val="C00000"/>
        </w:rPr>
      </w:pPr>
      <w:r w:rsidRPr="00F7581D">
        <w:rPr>
          <w:color w:val="C00000"/>
        </w:rPr>
        <w:t>JAK DODAĆ STOJAK ROWEROWY W GEOPORTALU MIESZKAŃCA?</w:t>
      </w:r>
    </w:p>
    <w:p w:rsidR="004E028B" w:rsidRPr="00765567" w:rsidRDefault="004E028B" w:rsidP="00D60608">
      <w:pPr>
        <w:jc w:val="center"/>
        <w:rPr>
          <w:b/>
          <w:bCs/>
          <w:sz w:val="28"/>
          <w:szCs w:val="28"/>
        </w:rPr>
      </w:pPr>
    </w:p>
    <w:p w:rsidR="004E028B" w:rsidRPr="00D81F18" w:rsidRDefault="004E028B" w:rsidP="00895E8D">
      <w:pPr>
        <w:numPr>
          <w:ilvl w:val="0"/>
          <w:numId w:val="3"/>
        </w:numPr>
        <w:spacing w:after="0" w:line="312" w:lineRule="auto"/>
        <w:rPr>
          <w:b/>
          <w:bCs/>
        </w:rPr>
      </w:pPr>
      <w:r>
        <w:rPr>
          <w:b/>
          <w:bCs/>
          <w:sz w:val="24"/>
          <w:szCs w:val="24"/>
        </w:rPr>
        <w:t xml:space="preserve">Wejść na stronę Miasta Gliwice – </w:t>
      </w:r>
      <w:r w:rsidRPr="00D81F18">
        <w:rPr>
          <w:color w:val="FF0000"/>
          <w:sz w:val="24"/>
          <w:szCs w:val="24"/>
        </w:rPr>
        <w:t>http:\\gliwice.eu\</w:t>
      </w:r>
    </w:p>
    <w:p w:rsidR="004E028B" w:rsidRPr="00D81F18" w:rsidRDefault="004E028B" w:rsidP="00895E8D">
      <w:pPr>
        <w:numPr>
          <w:ilvl w:val="0"/>
          <w:numId w:val="3"/>
        </w:numPr>
        <w:spacing w:after="0" w:line="312" w:lineRule="auto"/>
        <w:rPr>
          <w:b/>
          <w:bCs/>
        </w:rPr>
      </w:pPr>
      <w:r>
        <w:rPr>
          <w:noProof/>
          <w:lang w:eastAsia="pl-PL"/>
        </w:rPr>
        <w:pict>
          <v:line id="Łącznik prostoliniowy 10" o:spid="_x0000_s1026" style="position:absolute;left:0;text-align:left;z-index:251661312;visibility:visible" from="-6.35pt,9.25pt" to="8.65pt,9.25pt" strokecolor="#c00000" strokeweight="2pt">
            <v:shadow on="t" color="black" opacity="24903f" origin=",.5" offset="0,.55556mm"/>
          </v:line>
        </w:pict>
      </w:r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Łącznik prosty ze strzałką 8" o:spid="_x0000_s1027" type="#_x0000_t32" style="position:absolute;left:0;text-align:left;margin-left:-6.35pt;margin-top:9.25pt;width:0;height:63pt;z-index:251660288;visibility:visible" strokecolor="#c00000" strokeweight="2pt">
            <v:stroke endarrow="open"/>
            <v:shadow on="t" color="black" opacity="24903f" origin=",.5" offset="0,.55556mm"/>
          </v:shape>
        </w:pict>
      </w:r>
      <w:r>
        <w:rPr>
          <w:b/>
          <w:bCs/>
        </w:rPr>
        <w:t xml:space="preserve">Wybrać zakładkę </w:t>
      </w:r>
      <w:r w:rsidRPr="00D81F18">
        <w:rPr>
          <w:b/>
          <w:bCs/>
          <w:color w:val="FF0000"/>
        </w:rPr>
        <w:t>„PLAN MIASTA</w:t>
      </w:r>
      <w:r w:rsidRPr="00F7581D">
        <w:rPr>
          <w:color w:val="FF0000"/>
        </w:rPr>
        <w:t>”</w:t>
      </w:r>
      <w:r w:rsidRPr="00F7581D">
        <w:t xml:space="preserve"> w panelu górnym strony lub</w:t>
      </w:r>
    </w:p>
    <w:p w:rsidR="004E028B" w:rsidRPr="00895E8D" w:rsidRDefault="004E028B" w:rsidP="00C45944">
      <w:pPr>
        <w:spacing w:after="0" w:line="312" w:lineRule="auto"/>
        <w:ind w:left="720"/>
        <w:rPr>
          <w:b/>
          <w:bCs/>
        </w:rPr>
      </w:pPr>
      <w:r>
        <w:rPr>
          <w:noProof/>
          <w:lang w:eastAsia="pl-PL"/>
        </w:rPr>
        <w:pict>
          <v:line id="Łącznik prostoliniowy 14" o:spid="_x0000_s1028" style="position:absolute;left:0;text-align:left;z-index:251663360;visibility:visible" from="-46.85pt,6.75pt" to="22.9pt,6.75pt" strokecolor="#c00000" strokeweight="2pt">
            <v:shadow on="t" color="black" opacity="24903f" origin=",.5" offset="0,.55556mm"/>
          </v:line>
        </w:pict>
      </w:r>
      <w:r>
        <w:rPr>
          <w:noProof/>
          <w:lang w:eastAsia="pl-PL"/>
        </w:rPr>
        <w:pict>
          <v:shape id="Łącznik prosty ze strzałką 13" o:spid="_x0000_s1029" type="#_x0000_t32" style="position:absolute;left:0;text-align:left;margin-left:-46.85pt;margin-top:6.6pt;width:0;height:322.5pt;z-index:251662336;visibility:visible" strokecolor="#c00000" strokeweight="2pt">
            <v:stroke endarrow="open"/>
            <v:shadow on="t" color="black" opacity="24903f" origin=",.5" offset="0,.55556mm"/>
          </v:shape>
        </w:pict>
      </w:r>
      <w:r>
        <w:rPr>
          <w:b/>
          <w:bCs/>
        </w:rPr>
        <w:t xml:space="preserve">kliknąć w baner </w:t>
      </w:r>
      <w:r w:rsidRPr="00D81F18">
        <w:rPr>
          <w:b/>
          <w:bCs/>
          <w:color w:val="FF0000"/>
        </w:rPr>
        <w:t>„Geoportal PLAN MIASTA”</w:t>
      </w:r>
      <w:r>
        <w:rPr>
          <w:b/>
          <w:bCs/>
        </w:rPr>
        <w:t xml:space="preserve"> </w:t>
      </w:r>
      <w:r w:rsidRPr="00F7581D">
        <w:t>na dole strony internetowej</w:t>
      </w:r>
      <w:r>
        <w:rPr>
          <w:noProof/>
          <w:lang w:eastAsia="pl-PL"/>
        </w:rPr>
        <w:pict>
          <v:oval id="Elipsa 24" o:spid="_x0000_s1030" style="position:absolute;left:0;text-align:left;margin-left:-22.85pt;margin-top:54.1pt;width:27pt;height:18pt;z-index:251655168;visibility:visible;mso-position-horizontal-relative:text;mso-position-vertical-relative:text" filled="f" fillcolor="#c00" strokecolor="#c00" strokeweight="2.25pt"/>
        </w:pict>
      </w: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3" o:spid="_x0000_s1031" type="#_x0000_t75" style="position:absolute;left:0;text-align:left;margin-left:-33.25pt;margin-top:63.05pt;width:213.25pt;height:5in;z-index:251653120;visibility:visible;mso-position-horizontal-relative:text;mso-position-vertical-relative:text">
            <v:imagedata r:id="rId7" o:title=""/>
          </v:shape>
        </w:pict>
      </w:r>
      <w:r>
        <w:rPr>
          <w:noProof/>
          <w:lang w:eastAsia="pl-PL"/>
        </w:rPr>
        <w:pict>
          <v:rect id="Prostokąt 21" o:spid="_x0000_s1032" style="position:absolute;left:0;text-align:left;margin-left:324pt;margin-top:135.1pt;width:36pt;height:36pt;z-index:251649024;visibility:visible;mso-position-horizontal-relative:text;mso-position-vertical-relative:text" filled="f" strokecolor="#c00" strokeweight="2.25pt"/>
        </w:pict>
      </w:r>
      <w:r>
        <w:rPr>
          <w:noProof/>
          <w:lang w:eastAsia="pl-PL"/>
        </w:rPr>
        <w:pict>
          <v:oval id="Elipsa 20" o:spid="_x0000_s1033" style="position:absolute;left:0;text-align:left;margin-left:-36pt;margin-top:336.8pt;width:54pt;height:28.15pt;z-index:251654144;visibility:visible;mso-position-horizontal-relative:text;mso-position-vertical-relative:text" filled="f" fillcolor="#c00" strokecolor="#c00" strokeweight="2.25pt"/>
        </w:pict>
      </w:r>
      <w:r>
        <w:rPr>
          <w:noProof/>
          <w:lang w:eastAsia="pl-PL"/>
        </w:rPr>
        <w:pict>
          <v:shape id="Obraz 18" o:spid="_x0000_s1034" type="#_x0000_t75" style="position:absolute;left:0;text-align:left;margin-left:279pt;margin-top:142.6pt;width:3in;height:183.05pt;z-index:251646976;visibility:visible;mso-position-horizontal-relative:text;mso-position-vertical-relative:text">
            <v:imagedata r:id="rId8" o:title=""/>
          </v:shape>
        </w:pict>
      </w:r>
    </w:p>
    <w:p w:rsidR="004E028B" w:rsidRDefault="004E028B" w:rsidP="0059571D">
      <w:r>
        <w:rPr>
          <w:noProof/>
          <w:lang w:eastAsia="pl-PL"/>
        </w:rPr>
        <w:pict>
          <v:roundrect id="Prostokąt zaokrąglony 33" o:spid="_x0000_s1035" style="position:absolute;margin-left:244.15pt;margin-top:16.45pt;width:264.75pt;height:302.25pt;z-index:251641856;visibility:visible;v-text-anchor:middle" arcsize="10923f" filled="f" strokecolor="#c00000" strokeweight="2pt">
            <v:stroke dashstyle="dash"/>
          </v:roundrect>
        </w:pict>
      </w:r>
      <w:r>
        <w:rPr>
          <w:noProof/>
          <w:lang w:eastAsia="pl-PL"/>
        </w:rPr>
        <w:pict>
          <v:roundrect id="Prostokąt zaokrąglony 32" o:spid="_x0000_s1036" style="position:absolute;margin-left:-58.1pt;margin-top:16.45pt;width:264.75pt;height:408.75pt;z-index:251666432;visibility:visible;v-text-anchor:middle" arcsize="10923f" fillcolor="#c00000" strokecolor="#c00000" strokeweight="2pt">
            <v:fill opacity="0"/>
            <v:stroke dashstyle="dash"/>
          </v:roundrect>
        </w:pict>
      </w:r>
    </w:p>
    <w:p w:rsidR="004E028B" w:rsidRDefault="004E028B" w:rsidP="0059571D">
      <w:r>
        <w:rPr>
          <w:noProof/>
          <w:lang w:eastAsia="pl-PL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Objaśnienie prostokątne 22" o:spid="_x0000_s1037" type="#_x0000_t61" style="position:absolute;margin-left:288.4pt;margin-top:6.25pt;width:153pt;height:53.25pt;z-index:251650048;visibility:visible" adj="7306,34272" filled="f" strokecolor="#c00000" strokeweight="2pt">
            <v:textbox>
              <w:txbxContent>
                <w:p w:rsidR="004E028B" w:rsidRPr="002B416E" w:rsidRDefault="004E028B" w:rsidP="00895E8D">
                  <w:pPr>
                    <w:jc w:val="both"/>
                    <w:rPr>
                      <w:b/>
                      <w:bCs/>
                    </w:rPr>
                  </w:pPr>
                  <w:r w:rsidRPr="002B416E">
                    <w:rPr>
                      <w:b/>
                      <w:bCs/>
                    </w:rPr>
                    <w:t xml:space="preserve">GEOPORTAL MIESZKAŃCA  do wybrania po kliknięciu </w:t>
                  </w:r>
                  <w:r>
                    <w:rPr>
                      <w:b/>
                      <w:bCs/>
                    </w:rPr>
                    <w:br/>
                  </w:r>
                  <w:r w:rsidRPr="002B416E">
                    <w:rPr>
                      <w:b/>
                      <w:bCs/>
                    </w:rPr>
                    <w:t>w odpowiedni kwadrat</w:t>
                  </w:r>
                </w:p>
              </w:txbxContent>
            </v:textbox>
          </v:shape>
        </w:pict>
      </w:r>
    </w:p>
    <w:p w:rsidR="004E028B" w:rsidRDefault="004E028B" w:rsidP="00D60608">
      <w:pPr>
        <w:tabs>
          <w:tab w:val="left" w:pos="1170"/>
        </w:tabs>
      </w:pPr>
      <w:r>
        <w:tab/>
      </w:r>
    </w:p>
    <w:p w:rsidR="004E028B" w:rsidRDefault="004E028B" w:rsidP="0059571D"/>
    <w:p w:rsidR="004E028B" w:rsidRDefault="004E028B" w:rsidP="0059571D"/>
    <w:p w:rsidR="004E028B" w:rsidRDefault="004E028B" w:rsidP="0059571D"/>
    <w:p w:rsidR="004E028B" w:rsidRDefault="004E028B" w:rsidP="0059571D"/>
    <w:p w:rsidR="004E028B" w:rsidRDefault="004E028B" w:rsidP="0059571D"/>
    <w:p w:rsidR="004E028B" w:rsidRDefault="004E028B" w:rsidP="0059571D">
      <w:r>
        <w:rPr>
          <w:noProof/>
          <w:lang w:eastAsia="pl-PL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Prążkowana strzałka w prawo 17" o:spid="_x0000_s1038" type="#_x0000_t93" style="position:absolute;margin-left:193.15pt;margin-top:-.35pt;width:67.5pt;height:18pt;z-index:251652096;visibility:visible" adj="18000" fillcolor="#c00000" strokecolor="#c00000"/>
        </w:pict>
      </w:r>
    </w:p>
    <w:p w:rsidR="004E028B" w:rsidRDefault="004E028B" w:rsidP="0059571D"/>
    <w:p w:rsidR="004E028B" w:rsidRDefault="004E028B" w:rsidP="0059571D"/>
    <w:p w:rsidR="004E028B" w:rsidRDefault="004E028B" w:rsidP="0059571D"/>
    <w:p w:rsidR="004E028B" w:rsidRDefault="004E028B" w:rsidP="0059571D">
      <w:r>
        <w:rPr>
          <w:noProof/>
          <w:lang w:eastAsia="pl-PL"/>
        </w:rPr>
        <w:pict>
          <v:shape id="Prążkowana strzałka w prawo 19" o:spid="_x0000_s1039" type="#_x0000_t93" style="position:absolute;margin-left:347.4pt;margin-top:24.1pt;width:58.85pt;height:18.1pt;rotation:90;z-index:251648000;visibility:visible" adj="17448" fillcolor="#c00000" strokecolor="#c00000"/>
        </w:pict>
      </w:r>
    </w:p>
    <w:p w:rsidR="004E028B" w:rsidRDefault="004E028B" w:rsidP="0059571D">
      <w:r>
        <w:rPr>
          <w:noProof/>
          <w:lang w:eastAsia="pl-PL"/>
        </w:rPr>
        <w:pict>
          <v:roundrect id="Prostokąt zaokrąglony 34" o:spid="_x0000_s1040" style="position:absolute;margin-left:240.4pt;margin-top:20.2pt;width:264.75pt;height:302.25pt;z-index:251667456;visibility:visible;v-text-anchor:middle" arcsize="10923f" filled="f" strokecolor="#c00000" strokeweight="2pt">
            <v:stroke dashstyle="dash"/>
          </v:roundrect>
        </w:pict>
      </w:r>
    </w:p>
    <w:p w:rsidR="004E028B" w:rsidRDefault="004E028B" w:rsidP="0059571D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6" o:spid="_x0000_s1041" type="#_x0000_t202" style="position:absolute;margin-left:268.9pt;margin-top:11.25pt;width:192.8pt;height:279.75pt;z-index:-251660288;visibility:visible" strokecolor="#f2f2f2">
            <v:textbox>
              <w:txbxContent>
                <w:p w:rsidR="004E028B" w:rsidRDefault="004E028B" w:rsidP="00895E8D">
                  <w:r w:rsidRPr="00C2097E">
                    <w:rPr>
                      <w:noProof/>
                      <w:lang w:eastAsia="pl-PL"/>
                    </w:rPr>
                    <w:pict>
                      <v:shape id="Obraz 25" o:spid="_x0000_i1026" type="#_x0000_t75" style="width:163.5pt;height:269.25pt;visibility:visible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</w:p>
    <w:p w:rsidR="004E028B" w:rsidRDefault="004E028B" w:rsidP="0059571D"/>
    <w:p w:rsidR="004E028B" w:rsidRDefault="004E028B" w:rsidP="0059571D"/>
    <w:p w:rsidR="004E028B" w:rsidRDefault="004E028B" w:rsidP="0059571D">
      <w:r>
        <w:rPr>
          <w:noProof/>
          <w:lang w:eastAsia="pl-PL"/>
        </w:rPr>
        <w:pict>
          <v:oval id="Elipsa 2" o:spid="_x0000_s1042" style="position:absolute;margin-left:276.4pt;margin-top:3.8pt;width:18.75pt;height:18.75pt;z-index:251670528;visibility:visible;v-text-anchor:middle" filled="f" strokecolor="#c00000" strokeweight="2pt"/>
        </w:pict>
      </w:r>
    </w:p>
    <w:p w:rsidR="004E028B" w:rsidRDefault="004E028B" w:rsidP="0059571D">
      <w:r>
        <w:rPr>
          <w:noProof/>
          <w:lang w:eastAsia="pl-PL"/>
        </w:rPr>
        <w:pict>
          <v:shape id="Objaśnienie prostokątne 27" o:spid="_x0000_s1043" type="#_x0000_t61" style="position:absolute;margin-left:94.15pt;margin-top:22.6pt;width:112.5pt;height:25.5pt;z-index:251651072;visibility:visible" adj="32537,-26511" filled="f" strokecolor="#c00" strokeweight="2pt">
            <v:textbox>
              <w:txbxContent>
                <w:p w:rsidR="004E028B" w:rsidRPr="00C45944" w:rsidRDefault="004E028B" w:rsidP="00895E8D">
                  <w:pPr>
                    <w:jc w:val="both"/>
                    <w:rPr>
                      <w:b/>
                      <w:bCs/>
                    </w:rPr>
                  </w:pPr>
                  <w:r w:rsidRPr="00C45944">
                    <w:rPr>
                      <w:b/>
                      <w:bCs/>
                    </w:rPr>
                    <w:t>Rozwinąć listę profili</w:t>
                  </w:r>
                </w:p>
              </w:txbxContent>
            </v:textbox>
          </v:shape>
        </w:pict>
      </w:r>
    </w:p>
    <w:p w:rsidR="004E028B" w:rsidRDefault="004E028B" w:rsidP="0059571D">
      <w:r>
        <w:rPr>
          <w:noProof/>
          <w:lang w:eastAsia="pl-PL"/>
        </w:rPr>
        <w:pict>
          <v:oval id="Elipsa 5" o:spid="_x0000_s1044" style="position:absolute;margin-left:276.4pt;margin-top:12.9pt;width:18.75pt;height:18.75pt;z-index:251671552;visibility:visible;v-text-anchor:middle" filled="f" strokecolor="#c00000" strokeweight="2pt"/>
        </w:pict>
      </w:r>
    </w:p>
    <w:p w:rsidR="004E028B" w:rsidRDefault="004E028B" w:rsidP="0059571D"/>
    <w:p w:rsidR="004E028B" w:rsidRDefault="004E028B" w:rsidP="0059571D">
      <w:r>
        <w:rPr>
          <w:noProof/>
          <w:lang w:eastAsia="pl-PL"/>
        </w:rPr>
        <w:pict>
          <v:shape id="Objaśnienie prostokątne 7" o:spid="_x0000_s1045" type="#_x0000_t61" style="position:absolute;margin-left:94.15pt;margin-top:4.05pt;width:112.5pt;height:54.95pt;z-index:251672576;visibility:visible;v-text-anchor:middle" adj="34119,-11103" strokecolor="#c00000" strokeweight="2pt">
            <v:textbox>
              <w:txbxContent>
                <w:p w:rsidR="004E028B" w:rsidRPr="00C45944" w:rsidRDefault="004E028B" w:rsidP="00C45944">
                  <w:pPr>
                    <w:rPr>
                      <w:b/>
                      <w:bCs/>
                    </w:rPr>
                  </w:pPr>
                  <w:r w:rsidRPr="00C45944">
                    <w:rPr>
                      <w:b/>
                      <w:bCs/>
                    </w:rPr>
                    <w:t>Następnie wybrać profil - SPORT</w:t>
                  </w:r>
                </w:p>
              </w:txbxContent>
            </v:textbox>
          </v:shape>
        </w:pict>
      </w:r>
    </w:p>
    <w:p w:rsidR="004E028B" w:rsidRDefault="004E028B" w:rsidP="0059571D"/>
    <w:p w:rsidR="004E028B" w:rsidRDefault="004E028B" w:rsidP="0059571D"/>
    <w:p w:rsidR="004E028B" w:rsidRDefault="004E028B" w:rsidP="0059571D"/>
    <w:p w:rsidR="004E028B" w:rsidRDefault="004E028B" w:rsidP="0059571D"/>
    <w:p w:rsidR="004E028B" w:rsidRDefault="004E028B" w:rsidP="0059571D">
      <w:r>
        <w:rPr>
          <w:noProof/>
          <w:lang w:eastAsia="pl-PL"/>
        </w:rPr>
        <w:pict>
          <v:roundrect id="Prostokąt zaokrąglony 29" o:spid="_x0000_s1046" style="position:absolute;margin-left:-8.6pt;margin-top:16.35pt;width:468.75pt;height:228pt;z-index:-251673600;visibility:visible;v-text-anchor:middle" arcsize="10923f" fillcolor="#c00000" strokecolor="#c00000" strokeweight="2pt">
            <v:fill opacity="0"/>
            <v:stroke dashstyle="dash"/>
          </v:roundrect>
        </w:pict>
      </w:r>
    </w:p>
    <w:p w:rsidR="004E028B" w:rsidRDefault="004E028B" w:rsidP="006C2471">
      <w:pPr>
        <w:pStyle w:val="ListParagraph"/>
        <w:numPr>
          <w:ilvl w:val="0"/>
          <w:numId w:val="3"/>
        </w:numPr>
      </w:pPr>
      <w:r w:rsidRPr="006C2471">
        <w:rPr>
          <w:b/>
          <w:bCs/>
        </w:rPr>
        <w:t>Wybrać  ikonkę</w:t>
      </w:r>
      <w:r>
        <w:t xml:space="preserve"> </w:t>
      </w:r>
      <w:r w:rsidRPr="00C2097E">
        <w:rPr>
          <w:noProof/>
          <w:lang w:eastAsia="pl-PL"/>
        </w:rPr>
        <w:pict>
          <v:shape id="Obraz 3" o:spid="_x0000_i1027" type="#_x0000_t75" style="width:18.75pt;height:27pt;visibility:visible">
            <v:imagedata r:id="rId10" o:title=""/>
          </v:shape>
        </w:pict>
      </w:r>
      <w:r>
        <w:t xml:space="preserve"> </w:t>
      </w:r>
      <w:r>
        <w:rPr>
          <w:b/>
          <w:bCs/>
        </w:rPr>
        <w:t>aby dodać punkt na mapie, w którym znajduje się stojak rowerowy</w:t>
      </w:r>
      <w:r>
        <w:t xml:space="preserve"> </w:t>
      </w:r>
    </w:p>
    <w:p w:rsidR="004E028B" w:rsidRDefault="004E028B" w:rsidP="0059571D">
      <w:pPr>
        <w:pStyle w:val="ListParagraph"/>
      </w:pPr>
      <w:r>
        <w:rPr>
          <w:noProof/>
          <w:lang w:eastAsia="pl-PL"/>
        </w:rPr>
        <w:pict>
          <v:shape id="Łącznik prosty ze strzałką 15" o:spid="_x0000_s1047" type="#_x0000_t32" style="position:absolute;left:0;text-align:left;margin-left:268.9pt;margin-top:7.65pt;width:0;height:54pt;z-index:251664384;visibility:visible" strokecolor="#c0504d" strokeweight="2pt">
            <v:stroke endarrow="open"/>
            <v:shadow on="t" color="black" opacity="24903f" origin=",.5" offset="0,.55556mm"/>
          </v:shape>
        </w:pict>
      </w:r>
      <w:r>
        <w:rPr>
          <w:noProof/>
          <w:lang w:eastAsia="pl-PL"/>
        </w:rPr>
        <w:pict>
          <v:line id="Łącznik prostoliniowy 16" o:spid="_x0000_s1048" style="position:absolute;left:0;text-align:left;z-index:251665408;visibility:visible" from="259.9pt,7.65pt" to="268.9pt,7.65pt" strokecolor="#c0504d" strokeweight="2pt">
            <v:shadow on="t" color="black" opacity="24903f" origin=",.5" offset="0,.55556mm"/>
          </v:line>
        </w:pict>
      </w:r>
      <w:r>
        <w:rPr>
          <w:noProof/>
          <w:lang w:eastAsia="pl-PL"/>
        </w:rPr>
        <w:pict>
          <v:shape id="Pole tekstowe 2" o:spid="_x0000_s1049" type="#_x0000_t202" style="position:absolute;left:0;text-align:left;margin-left:7.9pt;margin-top:13.4pt;width:437.25pt;height:168pt;z-index:251657216;visibility:visible" stroked="f">
            <v:textbox>
              <w:txbxContent>
                <w:p w:rsidR="004E028B" w:rsidRDefault="004E028B">
                  <w:r w:rsidRPr="00C2097E">
                    <w:rPr>
                      <w:noProof/>
                      <w:lang w:eastAsia="pl-PL"/>
                    </w:rPr>
                    <w:pict>
                      <v:shape id="Obraz 37" o:spid="_x0000_i1029" type="#_x0000_t75" style="width:416.25pt;height:153.75pt;visibility:visible">
                        <v:imagedata r:id="rId11" o:title=""/>
                      </v:shape>
                    </w:pict>
                  </w:r>
                </w:p>
              </w:txbxContent>
            </v:textbox>
          </v:shape>
        </w:pict>
      </w:r>
    </w:p>
    <w:p w:rsidR="004E028B" w:rsidRDefault="004E028B" w:rsidP="009A25A5"/>
    <w:p w:rsidR="004E028B" w:rsidRDefault="004E028B" w:rsidP="009A25A5">
      <w:r>
        <w:rPr>
          <w:noProof/>
          <w:lang w:eastAsia="pl-PL"/>
        </w:rPr>
        <w:pict>
          <v:oval id="Elipsa 38" o:spid="_x0000_s1050" style="position:absolute;margin-left:259.9pt;margin-top:10.75pt;width:17.25pt;height:19.5pt;z-index:251673600;visibility:visible;v-text-anchor:middle" filled="f" strokecolor="#c00000" strokeweight="2pt"/>
        </w:pict>
      </w:r>
    </w:p>
    <w:p w:rsidR="004E028B" w:rsidRDefault="004E028B" w:rsidP="009A25A5"/>
    <w:p w:rsidR="004E028B" w:rsidRDefault="004E028B" w:rsidP="009A25A5"/>
    <w:p w:rsidR="004E028B" w:rsidRDefault="004E028B" w:rsidP="009A25A5"/>
    <w:p w:rsidR="004E028B" w:rsidRDefault="004E028B" w:rsidP="009A25A5"/>
    <w:p w:rsidR="004E028B" w:rsidRDefault="004E028B" w:rsidP="009A25A5">
      <w:r>
        <w:rPr>
          <w:noProof/>
          <w:lang w:eastAsia="pl-PL"/>
        </w:rPr>
        <w:pict>
          <v:shape id="Prążkowana strzałka w prawo 35" o:spid="_x0000_s1051" type="#_x0000_t93" style="position:absolute;margin-left:345.65pt;margin-top:11.05pt;width:58.85pt;height:18.1pt;rotation:90;z-index:251668480;visibility:visible" adj="17448" fillcolor="#c00000" strokecolor="#c00000"/>
        </w:pict>
      </w:r>
      <w:r>
        <w:rPr>
          <w:noProof/>
          <w:lang w:eastAsia="pl-PL"/>
        </w:rPr>
        <w:pict>
          <v:roundrect id="Prostokąt zaokrąglony 30" o:spid="_x0000_s1052" style="position:absolute;margin-left:-12.35pt;margin-top:20.85pt;width:468.75pt;height:249pt;z-index:251644928;visibility:visible;v-text-anchor:middle" arcsize="10923f" fillcolor="#c00000" strokecolor="#c00000" strokeweight="2pt">
            <v:fill opacity="0"/>
            <v:stroke dashstyle="dash"/>
          </v:roundrect>
        </w:pict>
      </w:r>
    </w:p>
    <w:p w:rsidR="004E028B" w:rsidRDefault="004E028B" w:rsidP="009F400A">
      <w:r>
        <w:rPr>
          <w:noProof/>
          <w:lang w:eastAsia="pl-PL"/>
        </w:rPr>
        <w:pict>
          <v:shape id="_x0000_s1053" type="#_x0000_t202" style="position:absolute;margin-left:-2.5pt;margin-top:3.35pt;width:181.4pt;height:234pt;z-index:251659264;visibility:visible" filled="f" stroked="f">
            <v:textbox>
              <w:txbxContent>
                <w:p w:rsidR="004E028B" w:rsidRDefault="004E028B" w:rsidP="00673CDF">
                  <w:r>
                    <w:rPr>
                      <w:b/>
                      <w:bCs/>
                      <w:noProof/>
                      <w:sz w:val="28"/>
                      <w:szCs w:val="28"/>
                      <w:lang w:eastAsia="pl-PL"/>
                    </w:rPr>
                    <w:t>4</w:t>
                  </w:r>
                  <w:r>
                    <w:rPr>
                      <w:noProof/>
                      <w:lang w:eastAsia="pl-PL"/>
                    </w:rPr>
                    <w:t>.    Po kliknięciu w</w:t>
                  </w:r>
                  <w:r>
                    <w:t xml:space="preserve"> miejsce na mapie, w którym zlokalizowany jest stojak rowerowy, pojawi się </w:t>
                  </w:r>
                  <w:r w:rsidRPr="00FA5803">
                    <w:rPr>
                      <w:b/>
                      <w:bCs/>
                    </w:rPr>
                    <w:t xml:space="preserve">okno,  </w:t>
                  </w:r>
                  <w:r>
                    <w:rPr>
                      <w:b/>
                      <w:bCs/>
                    </w:rPr>
                    <w:t>w którym należy wypełnić odpowiednie pola</w:t>
                  </w:r>
                  <w:r w:rsidRPr="00FA5803">
                    <w:rPr>
                      <w:b/>
                      <w:bCs/>
                    </w:rPr>
                    <w:t>.</w:t>
                  </w:r>
                  <w:r>
                    <w:t xml:space="preserve"> Posiadając zdjęcie opisywanego stojaka, można dodać je do mapy poprzez przycisk „Przeglądaj…”, wskazując ścieżkę dostępu na lokalnym dysku.  Po zapoznaniu się z Regulaminem internetowej Fotogalerii MSIP (i odhaczeniu oświadczenia w tym zakresie),należy kliknąć w przycisk „</w:t>
                  </w:r>
                  <w:r w:rsidRPr="00FA5803">
                    <w:rPr>
                      <w:b/>
                      <w:bCs/>
                    </w:rPr>
                    <w:t>Wyślij</w:t>
                  </w:r>
                  <w:r>
                    <w:t>”.</w:t>
                  </w:r>
                </w:p>
                <w:p w:rsidR="004E028B" w:rsidRDefault="004E028B"/>
              </w:txbxContent>
            </v:textbox>
          </v:shape>
        </w:pict>
      </w:r>
    </w:p>
    <w:p w:rsidR="004E028B" w:rsidRDefault="004E028B" w:rsidP="009F400A">
      <w:r>
        <w:rPr>
          <w:noProof/>
          <w:lang w:eastAsia="pl-PL"/>
        </w:rPr>
        <w:pict>
          <v:shape id="_x0000_s1054" type="#_x0000_t202" style="position:absolute;margin-left:178.9pt;margin-top:1.7pt;width:273.75pt;height:198pt;z-index:251658240;visibility:visible" stroked="f">
            <v:textbox>
              <w:txbxContent>
                <w:p w:rsidR="004E028B" w:rsidRDefault="004E028B">
                  <w:r w:rsidRPr="00C2097E">
                    <w:rPr>
                      <w:noProof/>
                      <w:lang w:eastAsia="pl-PL"/>
                    </w:rPr>
                    <w:pict>
                      <v:shape id="Obraz 11" o:spid="_x0000_i1031" type="#_x0000_t75" style="width:252pt;height:177.75pt;visibility:visible">
                        <v:imagedata r:id="rId12" o:title=""/>
                      </v:shape>
                    </w:pict>
                  </w:r>
                </w:p>
              </w:txbxContent>
            </v:textbox>
          </v:shape>
        </w:pict>
      </w:r>
    </w:p>
    <w:p w:rsidR="004E028B" w:rsidRPr="00136C66" w:rsidRDefault="004E028B" w:rsidP="00136C66"/>
    <w:p w:rsidR="004E028B" w:rsidRPr="00136C66" w:rsidRDefault="004E028B" w:rsidP="00136C66">
      <w:bookmarkStart w:id="0" w:name="_GoBack"/>
      <w:bookmarkEnd w:id="0"/>
    </w:p>
    <w:p w:rsidR="004E028B" w:rsidRPr="00136C66" w:rsidRDefault="004E028B" w:rsidP="00136C66"/>
    <w:p w:rsidR="004E028B" w:rsidRPr="00136C66" w:rsidRDefault="004E028B" w:rsidP="00136C66"/>
    <w:p w:rsidR="004E028B" w:rsidRPr="00136C66" w:rsidRDefault="004E028B" w:rsidP="00136C66"/>
    <w:p w:rsidR="004E028B" w:rsidRPr="00136C66" w:rsidRDefault="004E028B" w:rsidP="00136C66"/>
    <w:p w:rsidR="004E028B" w:rsidRPr="00136C66" w:rsidRDefault="004E028B" w:rsidP="00136C66"/>
    <w:p w:rsidR="004E028B" w:rsidRPr="00136C66" w:rsidRDefault="004E028B" w:rsidP="00136C66">
      <w:r>
        <w:rPr>
          <w:noProof/>
          <w:lang w:eastAsia="pl-PL"/>
        </w:rPr>
        <w:pict>
          <v:shape id="Prążkowana strzałka w prawo 36" o:spid="_x0000_s1055" type="#_x0000_t93" style="position:absolute;margin-left:345.65pt;margin-top:12.9pt;width:58.85pt;height:18.1pt;rotation:90;z-index:251669504;visibility:visible" adj="17448" fillcolor="#c00000" strokecolor="#c00000"/>
        </w:pict>
      </w:r>
    </w:p>
    <w:p w:rsidR="004E028B" w:rsidRDefault="004E028B" w:rsidP="00E30723">
      <w:pPr>
        <w:pStyle w:val="ListParagraph"/>
        <w:numPr>
          <w:ilvl w:val="0"/>
          <w:numId w:val="7"/>
        </w:numPr>
        <w:tabs>
          <w:tab w:val="left" w:pos="1005"/>
        </w:tabs>
      </w:pPr>
      <w:r>
        <w:rPr>
          <w:noProof/>
          <w:lang w:eastAsia="pl-PL"/>
        </w:rPr>
        <w:pict>
          <v:roundrect id="Prostokąt zaokrąglony 31" o:spid="_x0000_s1056" style="position:absolute;left:0;text-align:left;margin-left:-16.1pt;margin-top:1.25pt;width:468.75pt;height:250.5pt;z-index:-251672576;visibility:visible;v-text-anchor:middle" arcsize="10923f" fillcolor="#c00000" strokecolor="#c00000" strokeweight="2pt">
            <v:fill opacity="0"/>
            <v:stroke dashstyle="dash"/>
          </v:roundrect>
        </w:pict>
      </w:r>
      <w:r>
        <w:t>System potwierdzi wysłanie danych poniższym komunikatem:</w:t>
      </w:r>
    </w:p>
    <w:p w:rsidR="004E028B" w:rsidRDefault="004E028B" w:rsidP="00136C66">
      <w:pPr>
        <w:pStyle w:val="ListParagraph"/>
        <w:tabs>
          <w:tab w:val="left" w:pos="1005"/>
        </w:tabs>
      </w:pPr>
      <w:r>
        <w:rPr>
          <w:noProof/>
          <w:lang w:eastAsia="pl-PL"/>
        </w:rPr>
        <w:pict>
          <v:shape id="_x0000_s1057" type="#_x0000_t202" style="position:absolute;left:0;text-align:left;margin-left:81.4pt;margin-top:3.9pt;width:270.75pt;height:189.75pt;z-index:251645952;visibility:visible" stroked="f">
            <v:textbox>
              <w:txbxContent>
                <w:p w:rsidR="004E028B" w:rsidRDefault="004E028B">
                  <w:r w:rsidRPr="00C2097E">
                    <w:rPr>
                      <w:noProof/>
                      <w:lang w:eastAsia="pl-PL"/>
                    </w:rPr>
                    <w:pict>
                      <v:shape id="Obraz 12" o:spid="_x0000_i1033" type="#_x0000_t75" style="width:252pt;height:177pt;visibility:visible">
                        <v:imagedata r:id="rId13" o:title=""/>
                      </v:shape>
                    </w:pict>
                  </w:r>
                </w:p>
              </w:txbxContent>
            </v:textbox>
          </v:shape>
        </w:pict>
      </w:r>
    </w:p>
    <w:p w:rsidR="004E028B" w:rsidRPr="00136C66" w:rsidRDefault="004E028B" w:rsidP="00136C66"/>
    <w:p w:rsidR="004E028B" w:rsidRPr="00136C66" w:rsidRDefault="004E028B" w:rsidP="00136C66"/>
    <w:p w:rsidR="004E028B" w:rsidRPr="00136C66" w:rsidRDefault="004E028B" w:rsidP="00136C66"/>
    <w:p w:rsidR="004E028B" w:rsidRPr="00136C66" w:rsidRDefault="004E028B" w:rsidP="00136C66"/>
    <w:p w:rsidR="004E028B" w:rsidRPr="00136C66" w:rsidRDefault="004E028B" w:rsidP="00136C66"/>
    <w:p w:rsidR="004E028B" w:rsidRPr="00136C66" w:rsidRDefault="004E028B" w:rsidP="00136C66"/>
    <w:p w:rsidR="004E028B" w:rsidRDefault="004E028B" w:rsidP="00136C66">
      <w:pPr>
        <w:tabs>
          <w:tab w:val="left" w:pos="1125"/>
        </w:tabs>
      </w:pPr>
      <w:r>
        <w:t xml:space="preserve">                </w:t>
      </w:r>
    </w:p>
    <w:p w:rsidR="004E028B" w:rsidRPr="00136C66" w:rsidRDefault="004E028B" w:rsidP="004C2F85">
      <w:pPr>
        <w:tabs>
          <w:tab w:val="left" w:pos="1125"/>
        </w:tabs>
        <w:ind w:left="708"/>
      </w:pPr>
      <w:r>
        <w:t>Po weryfikacji zapisanych danych przez administratora systemu, obiekt dodany przez internautę pojawi się na internetowym Planie Miasta.</w:t>
      </w:r>
    </w:p>
    <w:sectPr w:rsidR="004E028B" w:rsidRPr="00136C66" w:rsidSect="004C2F85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028B" w:rsidRDefault="004E028B" w:rsidP="00765567">
      <w:pPr>
        <w:spacing w:after="0" w:line="240" w:lineRule="auto"/>
      </w:pPr>
      <w:r>
        <w:separator/>
      </w:r>
    </w:p>
  </w:endnote>
  <w:endnote w:type="continuationSeparator" w:id="0">
    <w:p w:rsidR="004E028B" w:rsidRDefault="004E028B" w:rsidP="00765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028B" w:rsidRDefault="004E028B" w:rsidP="00765567">
      <w:pPr>
        <w:spacing w:after="0" w:line="240" w:lineRule="auto"/>
      </w:pPr>
      <w:r>
        <w:separator/>
      </w:r>
    </w:p>
  </w:footnote>
  <w:footnote w:type="continuationSeparator" w:id="0">
    <w:p w:rsidR="004E028B" w:rsidRDefault="004E028B" w:rsidP="007655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773E3"/>
    <w:multiLevelType w:val="hybridMultilevel"/>
    <w:tmpl w:val="D8F859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E5EE6"/>
    <w:multiLevelType w:val="hybridMultilevel"/>
    <w:tmpl w:val="7918EB10"/>
    <w:lvl w:ilvl="0" w:tplc="7958923E">
      <w:start w:val="4"/>
      <w:numFmt w:val="decimal"/>
      <w:lvlText w:val="%1."/>
      <w:lvlJc w:val="left"/>
      <w:pPr>
        <w:ind w:left="644" w:hanging="360"/>
      </w:pPr>
      <w:rPr>
        <w:rFonts w:hint="default"/>
        <w:b/>
        <w:bCs/>
        <w:sz w:val="28"/>
        <w:szCs w:val="28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9DE64C6"/>
    <w:multiLevelType w:val="hybridMultilevel"/>
    <w:tmpl w:val="2A38ECBE"/>
    <w:lvl w:ilvl="0" w:tplc="E9AAD86C">
      <w:start w:val="6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3043AF"/>
    <w:multiLevelType w:val="hybridMultilevel"/>
    <w:tmpl w:val="655273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0F1322"/>
    <w:multiLevelType w:val="hybridMultilevel"/>
    <w:tmpl w:val="3A1CD32E"/>
    <w:lvl w:ilvl="0" w:tplc="2C0063C4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EF62D9"/>
    <w:multiLevelType w:val="hybridMultilevel"/>
    <w:tmpl w:val="C5AA942E"/>
    <w:lvl w:ilvl="0" w:tplc="2CBC7A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476DEF"/>
    <w:multiLevelType w:val="hybridMultilevel"/>
    <w:tmpl w:val="219EFEB8"/>
    <w:lvl w:ilvl="0" w:tplc="9640AEA2">
      <w:start w:val="6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048E"/>
    <w:rsid w:val="0006792B"/>
    <w:rsid w:val="0011293D"/>
    <w:rsid w:val="00136C66"/>
    <w:rsid w:val="001C3982"/>
    <w:rsid w:val="001D5A05"/>
    <w:rsid w:val="00236BA9"/>
    <w:rsid w:val="0027048E"/>
    <w:rsid w:val="002A06CE"/>
    <w:rsid w:val="002B416E"/>
    <w:rsid w:val="002C6C7D"/>
    <w:rsid w:val="00471CAE"/>
    <w:rsid w:val="00471F9F"/>
    <w:rsid w:val="004C2F85"/>
    <w:rsid w:val="004E028B"/>
    <w:rsid w:val="005305BF"/>
    <w:rsid w:val="0059571D"/>
    <w:rsid w:val="005F4773"/>
    <w:rsid w:val="006048E5"/>
    <w:rsid w:val="00673CDF"/>
    <w:rsid w:val="006C2471"/>
    <w:rsid w:val="00765567"/>
    <w:rsid w:val="00772671"/>
    <w:rsid w:val="00800874"/>
    <w:rsid w:val="00895E8D"/>
    <w:rsid w:val="008B51B6"/>
    <w:rsid w:val="00915AB5"/>
    <w:rsid w:val="00977392"/>
    <w:rsid w:val="009A25A5"/>
    <w:rsid w:val="009F400A"/>
    <w:rsid w:val="00A70D31"/>
    <w:rsid w:val="00B22782"/>
    <w:rsid w:val="00B31AE0"/>
    <w:rsid w:val="00BC38BE"/>
    <w:rsid w:val="00C2097E"/>
    <w:rsid w:val="00C330CA"/>
    <w:rsid w:val="00C45944"/>
    <w:rsid w:val="00C845C5"/>
    <w:rsid w:val="00D60608"/>
    <w:rsid w:val="00D81F18"/>
    <w:rsid w:val="00E02C9D"/>
    <w:rsid w:val="00E30723"/>
    <w:rsid w:val="00E4400E"/>
    <w:rsid w:val="00F7581D"/>
    <w:rsid w:val="00FA5803"/>
    <w:rsid w:val="00FC3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D31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7581D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7581D"/>
    <w:rPr>
      <w:rFonts w:ascii="Cambria" w:hAnsi="Cambria" w:cs="Cambria"/>
      <w:b/>
      <w:bCs/>
      <w:color w:val="365F91"/>
      <w:sz w:val="28"/>
      <w:szCs w:val="28"/>
    </w:rPr>
  </w:style>
  <w:style w:type="paragraph" w:styleId="ListParagraph">
    <w:name w:val="List Paragraph"/>
    <w:basedOn w:val="Normal"/>
    <w:uiPriority w:val="99"/>
    <w:qFormat/>
    <w:rsid w:val="0027048E"/>
    <w:pPr>
      <w:ind w:left="720"/>
    </w:pPr>
  </w:style>
  <w:style w:type="character" w:styleId="Hyperlink">
    <w:name w:val="Hyperlink"/>
    <w:basedOn w:val="DefaultParagraphFont"/>
    <w:uiPriority w:val="99"/>
    <w:rsid w:val="0027048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595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957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765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65567"/>
  </w:style>
  <w:style w:type="paragraph" w:styleId="Footer">
    <w:name w:val="footer"/>
    <w:basedOn w:val="Normal"/>
    <w:link w:val="FooterChar"/>
    <w:uiPriority w:val="99"/>
    <w:rsid w:val="00765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655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86</Words>
  <Characters>520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JAK DODAĆ STOJAK ROWEROWY W GEOPORTALU MIESZKAŃCA</dc:title>
  <dc:subject/>
  <dc:creator>Koltowski Grzegorz</dc:creator>
  <cp:keywords/>
  <dc:description/>
  <cp:lastModifiedBy>KP52</cp:lastModifiedBy>
  <cp:revision>2</cp:revision>
  <cp:lastPrinted>2015-10-15T11:06:00Z</cp:lastPrinted>
  <dcterms:created xsi:type="dcterms:W3CDTF">2015-11-04T07:40:00Z</dcterms:created>
  <dcterms:modified xsi:type="dcterms:W3CDTF">2015-11-04T07:40:00Z</dcterms:modified>
</cp:coreProperties>
</file>